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1330868344"/>
        <w:docPartObj>
          <w:docPartGallery w:val="Cover Pages"/>
          <w:docPartUnique/>
        </w:docPartObj>
      </w:sdtPr>
      <w:sdtEndPr/>
      <w:sdtContent>
        <w:p w:rsidR="00980207" w:rsidRDefault="00980207" w:rsidP="00980207">
          <w:pPr>
            <w:jc w:val="center"/>
          </w:pPr>
          <w:r w:rsidRPr="00980207">
            <w:rPr>
              <w:rFonts w:ascii="Pristina" w:hAnsi="Pristina"/>
              <w:b/>
              <w:color w:val="C00000"/>
              <w:sz w:val="144"/>
              <w:szCs w:val="144"/>
            </w:rPr>
            <w:t>The Story of Holy Week</w:t>
          </w:r>
        </w:p>
        <w:p w:rsidR="00980207" w:rsidRDefault="00980207" w:rsidP="00980207">
          <w:pPr>
            <w:jc w:val="center"/>
          </w:pPr>
        </w:p>
        <w:p w:rsidR="00980207" w:rsidRDefault="00980207" w:rsidP="00980207">
          <w:pPr>
            <w:jc w:val="center"/>
          </w:pPr>
          <w:bookmarkStart w:id="0" w:name="_GoBack"/>
          <w:r>
            <w:rPr>
              <w:rFonts w:ascii="Roboto" w:hAnsi="Roboto"/>
              <w:noProof/>
              <w:color w:val="2962FF"/>
              <w:lang w:eastAsia="en-GB"/>
            </w:rPr>
            <w:drawing>
              <wp:inline distT="0" distB="0" distL="0" distR="0" wp14:anchorId="4C0E80DB" wp14:editId="54EF9330">
                <wp:extent cx="5286375" cy="3581400"/>
                <wp:effectExtent l="0" t="0" r="9525" b="0"/>
                <wp:docPr id="21" name="Picture 21" descr="Silhouette of the crucifixion with jesus christ Vector Image">
                  <a:hlinkClick xmlns:a="http://schemas.openxmlformats.org/drawingml/2006/main" r:id="rId8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ilhouette of the crucifixion with jesus christ Vector Image">
                          <a:hlinkClick r:id="rId8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86375" cy="3581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bookmarkEnd w:id="0"/>
          <w:r>
            <w:br w:type="page"/>
          </w:r>
        </w:p>
      </w:sdtContent>
    </w:sdt>
    <w:p w:rsidR="00C45B16" w:rsidRDefault="00C45B1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22"/>
        <w:gridCol w:w="7026"/>
      </w:tblGrid>
      <w:tr w:rsidR="00DB211D" w:rsidTr="00C45B16">
        <w:tc>
          <w:tcPr>
            <w:tcW w:w="6974" w:type="dxa"/>
          </w:tcPr>
          <w:p w:rsidR="00C45B16" w:rsidRDefault="00C45B16"/>
          <w:p w:rsidR="00C45B16" w:rsidRDefault="00C45B16">
            <w:r>
              <w:rPr>
                <w:noProof/>
                <w:lang w:eastAsia="en-GB"/>
              </w:rPr>
              <w:drawing>
                <wp:inline distT="0" distB="0" distL="0" distR="0" wp14:anchorId="37174B9D" wp14:editId="13BCA75F">
                  <wp:extent cx="4248150" cy="2257425"/>
                  <wp:effectExtent l="0" t="0" r="0" b="9525"/>
                  <wp:docPr id="1" name="Picture 1" descr="\\5036064-fs01\TeachersFolders$\pmcevoy893\Pictures\Holy Week\Palm Sunda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5036064-fs01\TeachersFolders$\pmcevoy893\Pictures\Holy Week\Palm Sunda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8150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5B16" w:rsidRDefault="00C45B16"/>
        </w:tc>
        <w:tc>
          <w:tcPr>
            <w:tcW w:w="6974" w:type="dxa"/>
          </w:tcPr>
          <w:p w:rsidR="006349D6" w:rsidRDefault="006349D6">
            <w:pPr>
              <w:rPr>
                <w:noProof/>
                <w:lang w:eastAsia="en-GB"/>
              </w:rPr>
            </w:pPr>
          </w:p>
          <w:p w:rsidR="00C45B16" w:rsidRDefault="006349D6">
            <w:r w:rsidRPr="006349D6">
              <w:rPr>
                <w:noProof/>
                <w:lang w:eastAsia="en-GB"/>
              </w:rPr>
              <w:drawing>
                <wp:inline distT="0" distB="0" distL="0" distR="0">
                  <wp:extent cx="4019550" cy="2181225"/>
                  <wp:effectExtent l="0" t="0" r="0" b="9525"/>
                  <wp:docPr id="2" name="Picture 2" descr="\\5036064-FS01\TeachersFolders$\pmcevoy893\Pictures\Holy Week\Spy Wednesd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5036064-FS01\TeachersFolders$\pmcevoy893\Pictures\Holy Week\Spy Wednesd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9550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211D" w:rsidTr="00C45B16">
        <w:tc>
          <w:tcPr>
            <w:tcW w:w="6974" w:type="dxa"/>
          </w:tcPr>
          <w:p w:rsidR="00C45B16" w:rsidRDefault="00C45B16"/>
          <w:p w:rsidR="00C45B16" w:rsidRDefault="00B931CE">
            <w:r>
              <w:rPr>
                <w:noProof/>
                <w:lang w:eastAsia="en-GB"/>
              </w:rPr>
              <w:drawing>
                <wp:inline distT="0" distB="0" distL="0" distR="0" wp14:anchorId="7F0970D0" wp14:editId="2839DBFE">
                  <wp:extent cx="4248150" cy="2219325"/>
                  <wp:effectExtent l="0" t="0" r="0" b="9525"/>
                  <wp:docPr id="3" name="Picture 3" descr="\\5036064-fs01\TeachersFolders$\pmcevoy893\Pictures\Holy Week\The Washing of Fee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5036064-fs01\TeachersFolders$\pmcevoy893\Pictures\Holy Week\The Washing of Fee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8150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5B16" w:rsidRDefault="00C45B16"/>
          <w:p w:rsidR="00C45B16" w:rsidRDefault="00C45B16"/>
        </w:tc>
        <w:tc>
          <w:tcPr>
            <w:tcW w:w="6974" w:type="dxa"/>
          </w:tcPr>
          <w:p w:rsidR="00FD13F7" w:rsidRDefault="00FD13F7">
            <w:pPr>
              <w:rPr>
                <w:noProof/>
                <w:lang w:eastAsia="en-GB"/>
              </w:rPr>
            </w:pPr>
          </w:p>
          <w:p w:rsidR="00FD13F7" w:rsidRDefault="00FD13F7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BC33509" wp14:editId="0AD69DD9">
                  <wp:extent cx="4067175" cy="2171700"/>
                  <wp:effectExtent l="0" t="0" r="9525" b="0"/>
                  <wp:docPr id="4" name="Picture 4" descr="\\5036064-fs01\TeachersFolders$\pmcevoy893\Pictures\Holy Week\The Last Supp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5036064-fs01\TeachersFolders$\pmcevoy893\Pictures\Holy Week\The Last Supp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7175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5B16" w:rsidRDefault="00C45B16"/>
        </w:tc>
      </w:tr>
      <w:tr w:rsidR="00D4616F" w:rsidTr="00D4616F">
        <w:tc>
          <w:tcPr>
            <w:tcW w:w="6974" w:type="dxa"/>
          </w:tcPr>
          <w:p w:rsidR="00222B45" w:rsidRDefault="00222B45">
            <w:pPr>
              <w:rPr>
                <w:noProof/>
                <w:lang w:eastAsia="en-GB"/>
              </w:rPr>
            </w:pPr>
          </w:p>
          <w:p w:rsidR="00D4616F" w:rsidRDefault="00222B45">
            <w:r w:rsidRPr="0064563F">
              <w:rPr>
                <w:noProof/>
                <w:lang w:eastAsia="en-GB"/>
              </w:rPr>
              <w:drawing>
                <wp:inline distT="0" distB="0" distL="0" distR="0" wp14:anchorId="4C6F7841" wp14:editId="6B653F56">
                  <wp:extent cx="4171950" cy="2362200"/>
                  <wp:effectExtent l="0" t="0" r="0" b="0"/>
                  <wp:docPr id="7" name="Picture 7" descr="\\5036064-FS01\TeachersFolders$\pmcevoy893\Pictures\Holy Week\Gethsema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5036064-FS01\TeachersFolders$\pmcevoy893\Pictures\Holy Week\Gethsema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1950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616F" w:rsidRDefault="00D4616F"/>
          <w:p w:rsidR="00D4616F" w:rsidRDefault="00D4616F"/>
        </w:tc>
        <w:tc>
          <w:tcPr>
            <w:tcW w:w="6974" w:type="dxa"/>
          </w:tcPr>
          <w:p w:rsidR="0064563F" w:rsidRDefault="0064563F">
            <w:pPr>
              <w:rPr>
                <w:noProof/>
                <w:lang w:eastAsia="en-GB"/>
              </w:rPr>
            </w:pPr>
          </w:p>
          <w:p w:rsidR="00D4616F" w:rsidRDefault="00F66AA8">
            <w:r w:rsidRPr="00F66AA8">
              <w:rPr>
                <w:noProof/>
                <w:lang w:eastAsia="en-GB"/>
              </w:rPr>
              <w:drawing>
                <wp:inline distT="0" distB="0" distL="0" distR="0">
                  <wp:extent cx="4124325" cy="2495550"/>
                  <wp:effectExtent l="0" t="0" r="9525" b="0"/>
                  <wp:docPr id="8" name="Picture 8" descr="\\5036064-FS01\TeachersFolders$\pmcevoy893\Pictures\Holy Week\The Disciples Aslee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5036064-FS01\TeachersFolders$\pmcevoy893\Pictures\Holy Week\The Disciples Aslee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4325" cy="249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616F" w:rsidTr="00D4616F">
        <w:tc>
          <w:tcPr>
            <w:tcW w:w="6974" w:type="dxa"/>
          </w:tcPr>
          <w:p w:rsidR="00DB211D" w:rsidRDefault="00DB211D">
            <w:pPr>
              <w:rPr>
                <w:noProof/>
                <w:lang w:eastAsia="en-GB"/>
              </w:rPr>
            </w:pPr>
          </w:p>
          <w:p w:rsidR="00222B45" w:rsidRDefault="00DB211D">
            <w:r w:rsidRPr="00DB211D">
              <w:rPr>
                <w:noProof/>
                <w:lang w:eastAsia="en-GB"/>
              </w:rPr>
              <w:drawing>
                <wp:inline distT="0" distB="0" distL="0" distR="0" wp14:anchorId="640858AE" wp14:editId="2F3EFEAD">
                  <wp:extent cx="4162425" cy="2466975"/>
                  <wp:effectExtent l="0" t="0" r="9525" b="9525"/>
                  <wp:docPr id="9" name="Picture 9" descr="\\5036064-FS01\TeachersFolders$\pmcevoy893\Pictures\Holy Week\Judas' Ki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5036064-FS01\TeachersFolders$\pmcevoy893\Pictures\Holy Week\Judas' Ki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2425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616F" w:rsidRDefault="00D4616F"/>
        </w:tc>
        <w:tc>
          <w:tcPr>
            <w:tcW w:w="6974" w:type="dxa"/>
          </w:tcPr>
          <w:p w:rsidR="00373AC9" w:rsidRDefault="00373AC9">
            <w:pPr>
              <w:rPr>
                <w:noProof/>
                <w:lang w:eastAsia="en-GB"/>
              </w:rPr>
            </w:pPr>
          </w:p>
          <w:p w:rsidR="00373AC9" w:rsidRDefault="00373AC9">
            <w:pPr>
              <w:rPr>
                <w:noProof/>
                <w:lang w:eastAsia="en-GB"/>
              </w:rPr>
            </w:pPr>
            <w:r w:rsidRPr="00373AC9">
              <w:rPr>
                <w:noProof/>
                <w:lang w:eastAsia="en-GB"/>
              </w:rPr>
              <w:drawing>
                <wp:inline distT="0" distB="0" distL="0" distR="0" wp14:anchorId="0A17EEE6" wp14:editId="5334B39D">
                  <wp:extent cx="4324350" cy="2476500"/>
                  <wp:effectExtent l="0" t="0" r="0" b="0"/>
                  <wp:docPr id="12" name="Picture 12" descr="\\5036064-FS01\TeachersFolders$\pmcevoy893\Pictures\Holy Week\Jesus before Caiaph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5036064-FS01\TeachersFolders$\pmcevoy893\Pictures\Holy Week\Jesus before Caiaph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4350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3BD4" w:rsidRDefault="00033BD4"/>
        </w:tc>
      </w:tr>
      <w:tr w:rsidR="007717EE" w:rsidTr="007717EE">
        <w:tc>
          <w:tcPr>
            <w:tcW w:w="6974" w:type="dxa"/>
          </w:tcPr>
          <w:p w:rsidR="007717EE" w:rsidRDefault="007717EE">
            <w:pPr>
              <w:rPr>
                <w:noProof/>
                <w:lang w:eastAsia="en-GB"/>
              </w:rPr>
            </w:pPr>
          </w:p>
          <w:p w:rsidR="007717EE" w:rsidRDefault="007717EE">
            <w:r w:rsidRPr="00033BD4">
              <w:rPr>
                <w:noProof/>
                <w:lang w:eastAsia="en-GB"/>
              </w:rPr>
              <w:drawing>
                <wp:inline distT="0" distB="0" distL="0" distR="0" wp14:anchorId="24DD8A7B" wp14:editId="62165371">
                  <wp:extent cx="4152900" cy="2438400"/>
                  <wp:effectExtent l="0" t="0" r="0" b="0"/>
                  <wp:docPr id="11" name="Picture 11" descr="\\5036064-FS01\TeachersFolders$\pmcevoy893\Pictures\Holy Week\Pilate First ti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5036064-FS01\TeachersFolders$\pmcevoy893\Pictures\Holy Week\Pilate First ti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290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17EE" w:rsidRDefault="007717EE"/>
        </w:tc>
        <w:tc>
          <w:tcPr>
            <w:tcW w:w="6974" w:type="dxa"/>
          </w:tcPr>
          <w:p w:rsidR="007717EE" w:rsidRDefault="007717EE"/>
          <w:p w:rsidR="00943074" w:rsidRDefault="00943074">
            <w:r>
              <w:rPr>
                <w:noProof/>
                <w:lang w:eastAsia="en-GB"/>
              </w:rPr>
              <w:drawing>
                <wp:inline distT="0" distB="0" distL="0" distR="0" wp14:anchorId="57496DA2" wp14:editId="27879E52">
                  <wp:extent cx="4143375" cy="2400300"/>
                  <wp:effectExtent l="0" t="0" r="9525" b="0"/>
                  <wp:docPr id="13" name="Picture 13" descr="C:\Users\pmcevoy893\AppData\Local\Microsoft\Windows\Temporary Internet Files\Content.MSO\C16CD6.tmp">
                    <a:hlinkClick xmlns:a="http://schemas.openxmlformats.org/drawingml/2006/main" r:id="rId19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mcevoy893\AppData\Local\Microsoft\Windows\Temporary Internet Files\Content.MSO\C16CD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3375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7EE" w:rsidTr="007717EE">
        <w:tc>
          <w:tcPr>
            <w:tcW w:w="6974" w:type="dxa"/>
          </w:tcPr>
          <w:p w:rsidR="007717EE" w:rsidRDefault="007717EE"/>
          <w:p w:rsidR="007717EE" w:rsidRDefault="00671228">
            <w:r>
              <w:rPr>
                <w:noProof/>
                <w:lang w:eastAsia="en-GB"/>
              </w:rPr>
              <w:drawing>
                <wp:inline distT="0" distB="0" distL="0" distR="0" wp14:anchorId="757A5207" wp14:editId="70A9C210">
                  <wp:extent cx="4133850" cy="2314575"/>
                  <wp:effectExtent l="0" t="0" r="0" b="9525"/>
                  <wp:docPr id="14" name="Picture 14" descr="\\5036064-fs01\TeachersFolders$\pmcevoy893\Pictures\Holy Week\Jesus before Pila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5036064-fs01\TeachersFolders$\pmcevoy893\Pictures\Holy Week\Jesus before Pila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385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17EE" w:rsidRDefault="007717EE"/>
        </w:tc>
        <w:tc>
          <w:tcPr>
            <w:tcW w:w="6974" w:type="dxa"/>
          </w:tcPr>
          <w:p w:rsidR="007717EE" w:rsidRDefault="007717EE"/>
          <w:p w:rsidR="00B35BED" w:rsidRDefault="00B35BED">
            <w:r w:rsidRPr="00B35BED">
              <w:rPr>
                <w:noProof/>
                <w:lang w:eastAsia="en-GB"/>
              </w:rPr>
              <w:drawing>
                <wp:inline distT="0" distB="0" distL="0" distR="0">
                  <wp:extent cx="4143375" cy="2343150"/>
                  <wp:effectExtent l="0" t="0" r="9525" b="0"/>
                  <wp:docPr id="15" name="Picture 15" descr="\\5036064-FS01\TeachersFolders$\pmcevoy893\Pictures\Holy Week\Carrying the Cro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5036064-FS01\TeachersFolders$\pmcevoy893\Pictures\Holy Week\Carrying the Cro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3375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D35D9" w:rsidRDefault="00DF758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26"/>
        <w:gridCol w:w="6922"/>
      </w:tblGrid>
      <w:tr w:rsidR="001474AC" w:rsidTr="00675C86">
        <w:tc>
          <w:tcPr>
            <w:tcW w:w="6974" w:type="dxa"/>
          </w:tcPr>
          <w:p w:rsidR="00675C86" w:rsidRDefault="00675C86"/>
          <w:p w:rsidR="00675C86" w:rsidRDefault="00675C86">
            <w:r w:rsidRPr="00675C86">
              <w:rPr>
                <w:noProof/>
                <w:lang w:eastAsia="en-GB"/>
              </w:rPr>
              <w:drawing>
                <wp:inline distT="0" distB="0" distL="0" distR="0" wp14:anchorId="19CF5D09" wp14:editId="4330D825">
                  <wp:extent cx="4324350" cy="2352675"/>
                  <wp:effectExtent l="0" t="0" r="0" b="9525"/>
                  <wp:docPr id="16" name="Picture 16" descr="\\5036064-FS01\TeachersFolders$\pmcevoy893\Pictures\Holy Week\crucifix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5036064-FS01\TeachersFolders$\pmcevoy893\Pictures\Holy Week\crucifix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4350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5C86" w:rsidRDefault="00675C86"/>
          <w:p w:rsidR="00675C86" w:rsidRDefault="00675C86"/>
        </w:tc>
        <w:tc>
          <w:tcPr>
            <w:tcW w:w="6974" w:type="dxa"/>
          </w:tcPr>
          <w:p w:rsidR="001474AC" w:rsidRDefault="001474AC">
            <w:pPr>
              <w:rPr>
                <w:noProof/>
                <w:lang w:eastAsia="en-GB"/>
              </w:rPr>
            </w:pPr>
          </w:p>
          <w:p w:rsidR="00675C86" w:rsidRDefault="001474AC">
            <w:r w:rsidRPr="001474AC">
              <w:rPr>
                <w:noProof/>
                <w:lang w:eastAsia="en-GB"/>
              </w:rPr>
              <w:drawing>
                <wp:inline distT="0" distB="0" distL="0" distR="0">
                  <wp:extent cx="4171950" cy="2419350"/>
                  <wp:effectExtent l="0" t="0" r="0" b="0"/>
                  <wp:docPr id="17" name="Picture 17" descr="\\5036064-FS01\TeachersFolders$\pmcevoy893\Pictures\Holy Week\Holy Saturd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5036064-FS01\TeachersFolders$\pmcevoy893\Pictures\Holy Week\Holy Saturd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1950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74AC" w:rsidTr="00675C86">
        <w:tc>
          <w:tcPr>
            <w:tcW w:w="6974" w:type="dxa"/>
          </w:tcPr>
          <w:p w:rsidR="00675C86" w:rsidRDefault="00675C86"/>
          <w:p w:rsidR="00675C86" w:rsidRDefault="005E4D52">
            <w:r>
              <w:rPr>
                <w:noProof/>
                <w:lang w:eastAsia="en-GB"/>
              </w:rPr>
              <w:drawing>
                <wp:inline distT="0" distB="0" distL="0" distR="0" wp14:anchorId="79756631" wp14:editId="27DE6E66">
                  <wp:extent cx="4276725" cy="2238375"/>
                  <wp:effectExtent l="0" t="0" r="9525" b="9525"/>
                  <wp:docPr id="18" name="Picture 18" descr="\\5036064-fs01\TeachersFolders$\pmcevoy893\Pictures\Holy Week\Easter Sunda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5036064-fs01\TeachersFolders$\pmcevoy893\Pictures\Holy Week\Easter Sunda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6725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5C86" w:rsidRDefault="00675C86"/>
        </w:tc>
        <w:tc>
          <w:tcPr>
            <w:tcW w:w="6974" w:type="dxa"/>
          </w:tcPr>
          <w:p w:rsidR="00675C86" w:rsidRDefault="00675C86"/>
          <w:p w:rsidR="005E4D52" w:rsidRDefault="00224C99">
            <w:r>
              <w:rPr>
                <w:rFonts w:ascii="Roboto" w:hAnsi="Roboto"/>
                <w:noProof/>
                <w:color w:val="2962FF"/>
                <w:lang w:eastAsia="en-GB"/>
              </w:rPr>
              <w:drawing>
                <wp:inline distT="0" distB="0" distL="0" distR="0" wp14:anchorId="49EDF79A" wp14:editId="3983B441">
                  <wp:extent cx="4210050" cy="2228850"/>
                  <wp:effectExtent l="0" t="0" r="0" b="0"/>
                  <wp:docPr id="19" name="Picture 19" descr="Six Ways Jesus Led His Disciples After the Resurrection – Eric Geiger">
                    <a:hlinkClick xmlns:a="http://schemas.openxmlformats.org/drawingml/2006/main" r:id="rId2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ix Ways Jesus Led His Disciples After the Resurrection – Eric Geiger">
                            <a:hlinkClick r:id="rId2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05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5C86" w:rsidRDefault="00675C8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74"/>
        <w:gridCol w:w="6974"/>
      </w:tblGrid>
      <w:tr w:rsidR="008A0AD0" w:rsidTr="008A0AD0">
        <w:tc>
          <w:tcPr>
            <w:tcW w:w="6974" w:type="dxa"/>
          </w:tcPr>
          <w:p w:rsidR="008A0AD0" w:rsidRPr="001B100A" w:rsidRDefault="008A0AD0" w:rsidP="001B100A">
            <w:pPr>
              <w:ind w:left="360"/>
              <w:rPr>
                <w:sz w:val="32"/>
                <w:szCs w:val="32"/>
              </w:rPr>
            </w:pPr>
          </w:p>
          <w:p w:rsidR="008A0AD0" w:rsidRPr="001B100A" w:rsidRDefault="008A0AD0" w:rsidP="001B100A">
            <w:pPr>
              <w:rPr>
                <w:sz w:val="32"/>
                <w:szCs w:val="32"/>
              </w:rPr>
            </w:pPr>
          </w:p>
          <w:p w:rsidR="001B100A" w:rsidRPr="001B100A" w:rsidRDefault="001B100A" w:rsidP="001B100A">
            <w:pPr>
              <w:rPr>
                <w:sz w:val="32"/>
                <w:szCs w:val="32"/>
              </w:rPr>
            </w:pPr>
          </w:p>
          <w:p w:rsidR="008A0AD0" w:rsidRPr="001B100A" w:rsidRDefault="008A0AD0" w:rsidP="001B100A">
            <w:pPr>
              <w:ind w:left="360"/>
              <w:rPr>
                <w:sz w:val="32"/>
                <w:szCs w:val="32"/>
              </w:rPr>
            </w:pPr>
            <w:r w:rsidRPr="001B100A">
              <w:rPr>
                <w:sz w:val="32"/>
                <w:szCs w:val="32"/>
              </w:rPr>
              <w:t xml:space="preserve">Palm Sunday – Jesus enters Jerusalem </w:t>
            </w:r>
          </w:p>
          <w:p w:rsidR="008A0AD0" w:rsidRPr="001B100A" w:rsidRDefault="008A0AD0" w:rsidP="001B100A">
            <w:pPr>
              <w:rPr>
                <w:sz w:val="32"/>
                <w:szCs w:val="32"/>
              </w:rPr>
            </w:pPr>
          </w:p>
          <w:p w:rsidR="008A0AD0" w:rsidRPr="001B100A" w:rsidRDefault="008A0AD0" w:rsidP="001B100A">
            <w:pPr>
              <w:ind w:left="360"/>
              <w:rPr>
                <w:sz w:val="32"/>
                <w:szCs w:val="32"/>
              </w:rPr>
            </w:pPr>
            <w:r w:rsidRPr="001B100A">
              <w:rPr>
                <w:sz w:val="32"/>
                <w:szCs w:val="32"/>
              </w:rPr>
              <w:t>Spy Wednesday – Judas agrees to betray Jesus</w:t>
            </w:r>
          </w:p>
          <w:p w:rsidR="008A0AD0" w:rsidRPr="001B100A" w:rsidRDefault="008A0AD0" w:rsidP="001B100A">
            <w:pPr>
              <w:rPr>
                <w:sz w:val="32"/>
                <w:szCs w:val="32"/>
              </w:rPr>
            </w:pPr>
          </w:p>
          <w:p w:rsidR="008A0AD0" w:rsidRPr="001B100A" w:rsidRDefault="008A0AD0" w:rsidP="001B100A">
            <w:pPr>
              <w:ind w:left="360"/>
              <w:rPr>
                <w:sz w:val="32"/>
                <w:szCs w:val="32"/>
              </w:rPr>
            </w:pPr>
            <w:r w:rsidRPr="001B100A">
              <w:rPr>
                <w:sz w:val="32"/>
                <w:szCs w:val="32"/>
              </w:rPr>
              <w:t>Holy Thursday – Jesus washes the disciples’ feet</w:t>
            </w:r>
          </w:p>
          <w:p w:rsidR="008A0AD0" w:rsidRPr="001B100A" w:rsidRDefault="008A0AD0" w:rsidP="001B100A">
            <w:pPr>
              <w:rPr>
                <w:sz w:val="32"/>
                <w:szCs w:val="32"/>
              </w:rPr>
            </w:pPr>
          </w:p>
          <w:p w:rsidR="008A0AD0" w:rsidRPr="001B100A" w:rsidRDefault="008A0AD0" w:rsidP="001B100A">
            <w:pPr>
              <w:ind w:left="360"/>
              <w:rPr>
                <w:sz w:val="32"/>
                <w:szCs w:val="32"/>
              </w:rPr>
            </w:pPr>
            <w:r w:rsidRPr="001B100A">
              <w:rPr>
                <w:sz w:val="32"/>
                <w:szCs w:val="32"/>
              </w:rPr>
              <w:t>Jesus shares the Last Supper with his disciples – Judas leaves</w:t>
            </w:r>
          </w:p>
          <w:p w:rsidR="008A0AD0" w:rsidRPr="001B100A" w:rsidRDefault="008A0AD0" w:rsidP="001B100A">
            <w:pPr>
              <w:rPr>
                <w:sz w:val="32"/>
                <w:szCs w:val="32"/>
              </w:rPr>
            </w:pPr>
          </w:p>
          <w:p w:rsidR="008A0AD0" w:rsidRPr="001B100A" w:rsidRDefault="008A0AD0" w:rsidP="001B100A">
            <w:pPr>
              <w:ind w:left="360"/>
              <w:rPr>
                <w:sz w:val="32"/>
                <w:szCs w:val="32"/>
              </w:rPr>
            </w:pPr>
            <w:r w:rsidRPr="001B100A">
              <w:rPr>
                <w:sz w:val="32"/>
                <w:szCs w:val="32"/>
              </w:rPr>
              <w:t>Jesus prays to His Father in the Garden of Gethsemane</w:t>
            </w:r>
          </w:p>
          <w:p w:rsidR="008A0AD0" w:rsidRPr="001B100A" w:rsidRDefault="008A0AD0" w:rsidP="001B100A">
            <w:pPr>
              <w:rPr>
                <w:sz w:val="32"/>
                <w:szCs w:val="32"/>
              </w:rPr>
            </w:pPr>
          </w:p>
          <w:p w:rsidR="008A0AD0" w:rsidRPr="001B100A" w:rsidRDefault="008A0AD0" w:rsidP="001B100A">
            <w:pPr>
              <w:ind w:left="360"/>
              <w:rPr>
                <w:sz w:val="32"/>
                <w:szCs w:val="32"/>
              </w:rPr>
            </w:pPr>
            <w:r w:rsidRPr="001B100A">
              <w:rPr>
                <w:sz w:val="32"/>
                <w:szCs w:val="32"/>
              </w:rPr>
              <w:t>The disciples fall asleep while protecting Jesus</w:t>
            </w:r>
          </w:p>
          <w:p w:rsidR="008A0AD0" w:rsidRPr="001B100A" w:rsidRDefault="008A0AD0" w:rsidP="001B100A">
            <w:pPr>
              <w:rPr>
                <w:sz w:val="32"/>
                <w:szCs w:val="32"/>
              </w:rPr>
            </w:pPr>
          </w:p>
          <w:p w:rsidR="008A0AD0" w:rsidRPr="001B100A" w:rsidRDefault="008A0AD0" w:rsidP="001B100A">
            <w:pPr>
              <w:ind w:left="360"/>
              <w:rPr>
                <w:sz w:val="32"/>
                <w:szCs w:val="32"/>
              </w:rPr>
            </w:pPr>
            <w:r w:rsidRPr="001B100A">
              <w:rPr>
                <w:sz w:val="32"/>
                <w:szCs w:val="32"/>
              </w:rPr>
              <w:t>Judas betrays Jesus with a kiss and Jesus is arrested</w:t>
            </w:r>
          </w:p>
          <w:p w:rsidR="008A0AD0" w:rsidRPr="001B100A" w:rsidRDefault="008A0AD0" w:rsidP="001B100A">
            <w:pPr>
              <w:rPr>
                <w:sz w:val="32"/>
                <w:szCs w:val="32"/>
              </w:rPr>
            </w:pPr>
          </w:p>
          <w:p w:rsidR="008A0AD0" w:rsidRPr="001B100A" w:rsidRDefault="008A0AD0" w:rsidP="001B100A">
            <w:pPr>
              <w:ind w:left="360"/>
              <w:rPr>
                <w:sz w:val="32"/>
                <w:szCs w:val="32"/>
              </w:rPr>
            </w:pPr>
            <w:r w:rsidRPr="001B100A">
              <w:rPr>
                <w:sz w:val="32"/>
                <w:szCs w:val="32"/>
              </w:rPr>
              <w:t>Jesus appears before the High Priest Caiaphas</w:t>
            </w:r>
          </w:p>
        </w:tc>
        <w:tc>
          <w:tcPr>
            <w:tcW w:w="6974" w:type="dxa"/>
          </w:tcPr>
          <w:p w:rsidR="008A0AD0" w:rsidRPr="001B100A" w:rsidRDefault="008A0AD0" w:rsidP="001B100A">
            <w:pPr>
              <w:ind w:left="360"/>
              <w:rPr>
                <w:sz w:val="32"/>
                <w:szCs w:val="32"/>
              </w:rPr>
            </w:pPr>
          </w:p>
          <w:p w:rsidR="001B100A" w:rsidRPr="001B100A" w:rsidRDefault="001B100A" w:rsidP="001B100A">
            <w:pPr>
              <w:rPr>
                <w:sz w:val="32"/>
                <w:szCs w:val="32"/>
              </w:rPr>
            </w:pPr>
          </w:p>
          <w:p w:rsidR="001B100A" w:rsidRPr="001B100A" w:rsidRDefault="001B100A" w:rsidP="001B100A">
            <w:pPr>
              <w:rPr>
                <w:sz w:val="32"/>
                <w:szCs w:val="32"/>
              </w:rPr>
            </w:pPr>
          </w:p>
          <w:p w:rsidR="008A0AD0" w:rsidRPr="001B100A" w:rsidRDefault="001B100A" w:rsidP="001B100A">
            <w:pPr>
              <w:ind w:left="360"/>
              <w:rPr>
                <w:sz w:val="32"/>
                <w:szCs w:val="32"/>
              </w:rPr>
            </w:pPr>
            <w:r w:rsidRPr="001B100A">
              <w:rPr>
                <w:sz w:val="32"/>
                <w:szCs w:val="32"/>
              </w:rPr>
              <w:t xml:space="preserve">Good Friday - </w:t>
            </w:r>
            <w:r w:rsidR="008A0AD0" w:rsidRPr="001B100A">
              <w:rPr>
                <w:sz w:val="32"/>
                <w:szCs w:val="32"/>
              </w:rPr>
              <w:t>Jesus appears before Pilate for the first time</w:t>
            </w:r>
          </w:p>
          <w:p w:rsidR="008A0AD0" w:rsidRPr="001B100A" w:rsidRDefault="008A0AD0" w:rsidP="001B100A">
            <w:pPr>
              <w:rPr>
                <w:sz w:val="32"/>
                <w:szCs w:val="32"/>
              </w:rPr>
            </w:pPr>
          </w:p>
          <w:p w:rsidR="008A0AD0" w:rsidRPr="001B100A" w:rsidRDefault="008A0AD0" w:rsidP="001B100A">
            <w:pPr>
              <w:ind w:left="360"/>
              <w:rPr>
                <w:sz w:val="32"/>
                <w:szCs w:val="32"/>
              </w:rPr>
            </w:pPr>
            <w:r w:rsidRPr="001B100A">
              <w:rPr>
                <w:sz w:val="32"/>
                <w:szCs w:val="32"/>
              </w:rPr>
              <w:t>Jesus is sent to stand before Herod</w:t>
            </w:r>
          </w:p>
          <w:p w:rsidR="008A0AD0" w:rsidRPr="001B100A" w:rsidRDefault="008A0AD0" w:rsidP="001B100A">
            <w:pPr>
              <w:rPr>
                <w:sz w:val="32"/>
                <w:szCs w:val="32"/>
              </w:rPr>
            </w:pPr>
          </w:p>
          <w:p w:rsidR="008A0AD0" w:rsidRPr="001B100A" w:rsidRDefault="008A0AD0" w:rsidP="001B100A">
            <w:pPr>
              <w:ind w:left="360"/>
              <w:rPr>
                <w:sz w:val="32"/>
                <w:szCs w:val="32"/>
              </w:rPr>
            </w:pPr>
            <w:r w:rsidRPr="001B100A">
              <w:rPr>
                <w:sz w:val="32"/>
                <w:szCs w:val="32"/>
              </w:rPr>
              <w:t>Jesus is tried before Pilate and sentenced to death</w:t>
            </w:r>
          </w:p>
          <w:p w:rsidR="008A0AD0" w:rsidRPr="001B100A" w:rsidRDefault="008A0AD0" w:rsidP="001B100A">
            <w:pPr>
              <w:rPr>
                <w:sz w:val="32"/>
                <w:szCs w:val="32"/>
              </w:rPr>
            </w:pPr>
          </w:p>
          <w:p w:rsidR="008A0AD0" w:rsidRPr="001B100A" w:rsidRDefault="008A0AD0" w:rsidP="001B100A">
            <w:pPr>
              <w:ind w:left="360"/>
              <w:rPr>
                <w:sz w:val="32"/>
                <w:szCs w:val="32"/>
              </w:rPr>
            </w:pPr>
            <w:r w:rsidRPr="001B100A">
              <w:rPr>
                <w:sz w:val="32"/>
                <w:szCs w:val="32"/>
              </w:rPr>
              <w:t>Jesus is made to carry his cross</w:t>
            </w:r>
          </w:p>
          <w:p w:rsidR="008A0AD0" w:rsidRPr="001B100A" w:rsidRDefault="008A0AD0" w:rsidP="001B100A">
            <w:pPr>
              <w:rPr>
                <w:sz w:val="32"/>
                <w:szCs w:val="32"/>
              </w:rPr>
            </w:pPr>
          </w:p>
          <w:p w:rsidR="008A0AD0" w:rsidRPr="001B100A" w:rsidRDefault="008A0AD0" w:rsidP="001B100A">
            <w:pPr>
              <w:ind w:left="360"/>
              <w:rPr>
                <w:sz w:val="32"/>
                <w:szCs w:val="32"/>
              </w:rPr>
            </w:pPr>
            <w:r w:rsidRPr="001B100A">
              <w:rPr>
                <w:sz w:val="32"/>
                <w:szCs w:val="32"/>
              </w:rPr>
              <w:t>Jesus is crucified</w:t>
            </w:r>
          </w:p>
          <w:p w:rsidR="008A0AD0" w:rsidRPr="001B100A" w:rsidRDefault="008A0AD0" w:rsidP="001B100A">
            <w:pPr>
              <w:rPr>
                <w:sz w:val="32"/>
                <w:szCs w:val="32"/>
              </w:rPr>
            </w:pPr>
          </w:p>
          <w:p w:rsidR="008A0AD0" w:rsidRPr="001B100A" w:rsidRDefault="008A0AD0" w:rsidP="001B100A">
            <w:pPr>
              <w:ind w:left="360"/>
              <w:rPr>
                <w:sz w:val="32"/>
                <w:szCs w:val="32"/>
              </w:rPr>
            </w:pPr>
            <w:r w:rsidRPr="001B100A">
              <w:rPr>
                <w:sz w:val="32"/>
                <w:szCs w:val="32"/>
              </w:rPr>
              <w:t>Jesus is laid in the tomb</w:t>
            </w:r>
          </w:p>
          <w:p w:rsidR="001B100A" w:rsidRPr="001B100A" w:rsidRDefault="001B100A" w:rsidP="001B100A">
            <w:pPr>
              <w:rPr>
                <w:sz w:val="32"/>
                <w:szCs w:val="32"/>
              </w:rPr>
            </w:pPr>
          </w:p>
          <w:p w:rsidR="001B100A" w:rsidRPr="001B100A" w:rsidRDefault="001B100A" w:rsidP="001B100A">
            <w:pPr>
              <w:ind w:left="360"/>
              <w:rPr>
                <w:sz w:val="32"/>
                <w:szCs w:val="32"/>
              </w:rPr>
            </w:pPr>
            <w:r w:rsidRPr="001B100A">
              <w:rPr>
                <w:sz w:val="32"/>
                <w:szCs w:val="32"/>
              </w:rPr>
              <w:t>Easter Sunday – Mary Magdalene arrives at the tomb and meet</w:t>
            </w:r>
            <w:r w:rsidR="00DF7582">
              <w:rPr>
                <w:sz w:val="32"/>
                <w:szCs w:val="32"/>
              </w:rPr>
              <w:t>s</w:t>
            </w:r>
            <w:r w:rsidRPr="001B100A">
              <w:rPr>
                <w:sz w:val="32"/>
                <w:szCs w:val="32"/>
              </w:rPr>
              <w:t xml:space="preserve"> the risen Christ</w:t>
            </w:r>
          </w:p>
          <w:p w:rsidR="001B100A" w:rsidRPr="001B100A" w:rsidRDefault="001B100A" w:rsidP="001B100A">
            <w:pPr>
              <w:rPr>
                <w:sz w:val="32"/>
                <w:szCs w:val="32"/>
              </w:rPr>
            </w:pPr>
          </w:p>
          <w:p w:rsidR="001B100A" w:rsidRPr="001B100A" w:rsidRDefault="001B100A" w:rsidP="00DB5AB1">
            <w:pPr>
              <w:ind w:left="360"/>
              <w:rPr>
                <w:sz w:val="32"/>
                <w:szCs w:val="32"/>
              </w:rPr>
            </w:pPr>
            <w:r w:rsidRPr="001B100A">
              <w:rPr>
                <w:sz w:val="32"/>
                <w:szCs w:val="32"/>
              </w:rPr>
              <w:t>The Risen Christ appears to his disciples</w:t>
            </w:r>
          </w:p>
        </w:tc>
      </w:tr>
    </w:tbl>
    <w:p w:rsidR="008A0AD0" w:rsidRDefault="008A0AD0"/>
    <w:p w:rsidR="008A0AD0" w:rsidRDefault="008A0AD0"/>
    <w:sectPr w:rsidR="008A0AD0" w:rsidSect="00D86B3F">
      <w:footerReference w:type="default" r:id="rId28"/>
      <w:pgSz w:w="16838" w:h="11906" w:orient="landscape"/>
      <w:pgMar w:top="1440" w:right="1440" w:bottom="1440" w:left="1440" w:header="708" w:footer="708" w:gutter="0"/>
      <w:pgBorders w:display="firstPage" w:offsetFrom="page">
        <w:top w:val="thinThickThinSmallGap" w:sz="24" w:space="24" w:color="C00000"/>
        <w:left w:val="thinThickThinSmallGap" w:sz="24" w:space="24" w:color="C00000"/>
        <w:bottom w:val="thinThickThinSmallGap" w:sz="24" w:space="24" w:color="C00000"/>
        <w:right w:val="thinThickThinSmallGap" w:sz="24" w:space="24" w:color="C00000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17EE" w:rsidRDefault="007717EE" w:rsidP="007717EE">
      <w:pPr>
        <w:spacing w:after="0" w:line="240" w:lineRule="auto"/>
      </w:pPr>
      <w:r>
        <w:separator/>
      </w:r>
    </w:p>
  </w:endnote>
  <w:endnote w:type="continuationSeparator" w:id="0">
    <w:p w:rsidR="007717EE" w:rsidRDefault="007717EE" w:rsidP="007717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ristina">
    <w:panose1 w:val="03060402040406080204"/>
    <w:charset w:val="00"/>
    <w:family w:val="script"/>
    <w:pitch w:val="variable"/>
    <w:sig w:usb0="00000003" w:usb1="00000000" w:usb2="00000000" w:usb3="00000000" w:csb0="00000001" w:csb1="00000000"/>
  </w:font>
  <w:font w:name="Roboto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4385539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80207" w:rsidRDefault="0098020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F758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980207" w:rsidRDefault="0098020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17EE" w:rsidRDefault="007717EE" w:rsidP="007717EE">
      <w:pPr>
        <w:spacing w:after="0" w:line="240" w:lineRule="auto"/>
      </w:pPr>
      <w:r>
        <w:separator/>
      </w:r>
    </w:p>
  </w:footnote>
  <w:footnote w:type="continuationSeparator" w:id="0">
    <w:p w:rsidR="007717EE" w:rsidRDefault="007717EE" w:rsidP="007717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EE1E06"/>
    <w:multiLevelType w:val="hybridMultilevel"/>
    <w:tmpl w:val="24287CF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5B16"/>
    <w:rsid w:val="00033BD4"/>
    <w:rsid w:val="001474AC"/>
    <w:rsid w:val="001B100A"/>
    <w:rsid w:val="00222B45"/>
    <w:rsid w:val="00224C99"/>
    <w:rsid w:val="00373AC9"/>
    <w:rsid w:val="005E4D52"/>
    <w:rsid w:val="006349D6"/>
    <w:rsid w:val="0064563F"/>
    <w:rsid w:val="00671228"/>
    <w:rsid w:val="00675C86"/>
    <w:rsid w:val="007717EE"/>
    <w:rsid w:val="008A0AD0"/>
    <w:rsid w:val="008F5D01"/>
    <w:rsid w:val="00943074"/>
    <w:rsid w:val="00980207"/>
    <w:rsid w:val="00B35BED"/>
    <w:rsid w:val="00B931CE"/>
    <w:rsid w:val="00C45B16"/>
    <w:rsid w:val="00D4616F"/>
    <w:rsid w:val="00D86B3F"/>
    <w:rsid w:val="00DB211D"/>
    <w:rsid w:val="00DB5AB1"/>
    <w:rsid w:val="00DF7582"/>
    <w:rsid w:val="00EA6DD4"/>
    <w:rsid w:val="00F66AA8"/>
    <w:rsid w:val="00FD1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FB2558"/>
  <w15:chartTrackingRefBased/>
  <w15:docId w15:val="{9A3720E3-A46B-41EA-A8A9-D18424C94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45B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717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17EE"/>
  </w:style>
  <w:style w:type="paragraph" w:styleId="Footer">
    <w:name w:val="footer"/>
    <w:basedOn w:val="Normal"/>
    <w:link w:val="FooterChar"/>
    <w:uiPriority w:val="99"/>
    <w:unhideWhenUsed/>
    <w:rsid w:val="007717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17EE"/>
  </w:style>
  <w:style w:type="paragraph" w:styleId="NoSpacing">
    <w:name w:val="No Spacing"/>
    <w:link w:val="NoSpacingChar"/>
    <w:uiPriority w:val="1"/>
    <w:qFormat/>
    <w:rsid w:val="00980207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980207"/>
    <w:rPr>
      <w:rFonts w:eastAsiaTheme="minorEastAsia"/>
      <w:lang w:val="en-US"/>
    </w:rPr>
  </w:style>
  <w:style w:type="paragraph" w:styleId="ListParagraph">
    <w:name w:val="List Paragraph"/>
    <w:basedOn w:val="Normal"/>
    <w:uiPriority w:val="34"/>
    <w:qFormat/>
    <w:rsid w:val="001B10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.uk/imgres?imgurl=https://cdn2.vectorstock.com/i/1000x1000/22/56/silhouette-of-the-crucifixion-with-jesus-christ-vector-21232256.jpg&amp;imgrefurl=https://www.vectorstock.com/royalty-free-vector/silhouette-of-the-crucifixion-with-jesus-christ-vector-21232256&amp;tbnid=GTG3_4nP01P1UM&amp;vet=10CMIBEDMohQNqFwoTCOiywPrwyegCFQAAAAAdAAAAABAE..i&amp;docid=4Bviq_jIk0FoOM&amp;w=1000&amp;h=1080&amp;q=crucifixion&amp;hl=en&amp;safe=active&amp;ved=0CMIBEDMohQNqFwoTCOiywPrwyegCFQAAAAAdAAAAABAE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hyperlink" Target="https://www.google.co.uk/url?sa=i&amp;url=https://ericgeiger.com/2016/03/six-ways-jesus-led-his-disciples-after-the-resurrection/&amp;psig=AOvVaw01QGw-KmvP8G93sx-lyrcb&amp;ust=1585921378560000&amp;source=images&amp;cd=vfe&amp;ved=0CAIQjRxqFwoTCMDqkdXvyegCFQAAAAAdAAAAABAE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hyperlink" Target="https://www.google.com/url?sa=i&amp;url=https://www.jw.org/en/library/books/jesus/final-ministry/pilate-herod-find-jesus-innocent/&amp;psig=AOvVaw2ho-NBUdAukr8WVlwg2N9p&amp;ust=1585916676837000&amp;source=images&amp;cd=vfe&amp;ved=2ahUKEwiP58yS3snoAhX9SxUIHS7pDiwQjRx6BAgAEAc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07F2A4-6A2E-4939-B0F7-89C96224B1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F0DB128C</Template>
  <TotalTime>1</TotalTime>
  <Pages>6</Pages>
  <Words>129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 McEvoy</dc:creator>
  <cp:keywords/>
  <dc:description/>
  <cp:lastModifiedBy>P McEvoy</cp:lastModifiedBy>
  <cp:revision>4</cp:revision>
  <dcterms:created xsi:type="dcterms:W3CDTF">2020-04-02T14:09:00Z</dcterms:created>
  <dcterms:modified xsi:type="dcterms:W3CDTF">2020-04-03T08:16:00Z</dcterms:modified>
</cp:coreProperties>
</file>